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94816" w14:textId="5052B3F3" w:rsidR="00924854" w:rsidRDefault="00587415" w:rsidP="00924854">
      <w:pPr>
        <w:rPr>
          <w:rFonts w:ascii="Arial" w:hAnsi="Arial" w:cs="Arial Unicode MS"/>
          <w:color w:val="1F497D"/>
          <w:sz w:val="22"/>
          <w:szCs w:val="22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noProof/>
          <w:color w:val="006FFF"/>
          <w:sz w:val="13"/>
          <w:szCs w:val="13"/>
        </w:rPr>
        <w:drawing>
          <wp:anchor distT="0" distB="0" distL="114300" distR="114300" simplePos="0" relativeHeight="251658240" behindDoc="0" locked="0" layoutInCell="1" allowOverlap="1" wp14:anchorId="7E6A040A" wp14:editId="4A8EBC25">
            <wp:simplePos x="0" y="0"/>
            <wp:positionH relativeFrom="column">
              <wp:posOffset>3914775</wp:posOffset>
            </wp:positionH>
            <wp:positionV relativeFrom="paragraph">
              <wp:posOffset>-1145539</wp:posOffset>
            </wp:positionV>
            <wp:extent cx="2609850" cy="742950"/>
            <wp:effectExtent l="0" t="0" r="0" b="0"/>
            <wp:wrapNone/>
            <wp:docPr id="1" name="image2.png" descr="A picture containing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 descr="A picture containing text&#10;&#10;Description automatically generated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742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1F3496" w14:textId="05AC4CF5" w:rsidR="00924854" w:rsidRPr="00587415" w:rsidRDefault="00FB78C0" w:rsidP="00587415">
      <w:pPr>
        <w:jc w:val="center"/>
        <w:rPr>
          <w:rFonts w:ascii="Arial" w:hAnsi="Arial" w:cs="Arial Unicode MS"/>
          <w:b/>
          <w:bCs/>
          <w:color w:val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  <w:r w:rsidRPr="00587415">
        <w:rPr>
          <w:rFonts w:ascii="Arial" w:hAnsi="Arial" w:cs="Arial Unicode MS"/>
          <w:b/>
          <w:bCs/>
          <w:color w:val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  <w:t>GEF ISLANDS PACIFIC PROJECT</w:t>
      </w:r>
    </w:p>
    <w:p w14:paraId="0D3101A3" w14:textId="7C970313" w:rsidR="00924854" w:rsidRDefault="00FB78C0" w:rsidP="00587415">
      <w:pPr>
        <w:jc w:val="center"/>
        <w:rPr>
          <w:rFonts w:ascii="Arial" w:hAnsi="Arial" w:cs="Arial Unicode MS"/>
          <w:b/>
          <w:bCs/>
          <w:color w:val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  <w:r w:rsidRPr="00587415">
        <w:rPr>
          <w:rFonts w:ascii="Arial" w:hAnsi="Arial" w:cs="Arial Unicode MS"/>
          <w:b/>
          <w:bCs/>
          <w:color w:val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  <w:t>PROJECT STEERING COMMITTEE</w:t>
      </w:r>
      <w:r>
        <w:rPr>
          <w:rFonts w:ascii="Arial" w:hAnsi="Arial" w:cs="Arial Unicode MS"/>
          <w:b/>
          <w:bCs/>
          <w:color w:val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  <w:t xml:space="preserve"> - </w:t>
      </w:r>
      <w:r w:rsidRPr="00587415">
        <w:rPr>
          <w:rFonts w:ascii="Arial" w:hAnsi="Arial" w:cs="Arial Unicode MS"/>
          <w:b/>
          <w:bCs/>
          <w:color w:val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  <w:t>NOMINATION FORM</w:t>
      </w:r>
    </w:p>
    <w:p w14:paraId="06692C73" w14:textId="77777777" w:rsidR="001A5869" w:rsidRPr="00587415" w:rsidRDefault="001A5869" w:rsidP="00587415">
      <w:pPr>
        <w:jc w:val="center"/>
        <w:rPr>
          <w:rFonts w:ascii="Arial" w:hAnsi="Arial" w:cs="Arial Unicode MS"/>
          <w:b/>
          <w:bCs/>
          <w:color w:val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2C1884F6" w14:textId="5AE53EBB" w:rsidR="00924854" w:rsidRDefault="00924854" w:rsidP="00924854">
      <w:pPr>
        <w:rPr>
          <w:rFonts w:ascii="Arial" w:hAnsi="Arial" w:cs="Arial Unicode MS"/>
          <w:color w:val="1F497D"/>
          <w:sz w:val="22"/>
          <w:szCs w:val="22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046"/>
      </w:tblGrid>
      <w:tr w:rsidR="00BE273A" w14:paraId="38D70DEF" w14:textId="77777777" w:rsidTr="00E9547A">
        <w:tc>
          <w:tcPr>
            <w:tcW w:w="9010" w:type="dxa"/>
            <w:gridSpan w:val="2"/>
            <w:shd w:val="clear" w:color="auto" w:fill="E5DFEC" w:themeFill="accent4" w:themeFillTint="33"/>
          </w:tcPr>
          <w:p w14:paraId="31285579" w14:textId="0B535570" w:rsidR="00BE273A" w:rsidRPr="00FC6D6A" w:rsidRDefault="00FC6D6A" w:rsidP="00924854">
            <w:pPr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C6D6A"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NOMINEE DETAILS</w:t>
            </w:r>
          </w:p>
          <w:p w14:paraId="1336D005" w14:textId="15A9E0F8" w:rsidR="00E9547A" w:rsidRPr="00FC6D6A" w:rsidRDefault="00E9547A" w:rsidP="00924854">
            <w:pPr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BE273A" w14:paraId="2AFBC060" w14:textId="77777777" w:rsidTr="00FC6D6A">
        <w:tc>
          <w:tcPr>
            <w:tcW w:w="3964" w:type="dxa"/>
          </w:tcPr>
          <w:p w14:paraId="578DA1A1" w14:textId="77777777" w:rsidR="00BE273A" w:rsidRPr="00FC6D6A" w:rsidRDefault="00BE273A" w:rsidP="00BE273A">
            <w:pPr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C6D6A"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Name of nominee</w:t>
            </w:r>
          </w:p>
          <w:p w14:paraId="4E48A253" w14:textId="7363D274" w:rsidR="00E9547A" w:rsidRPr="00FC6D6A" w:rsidRDefault="00E9547A" w:rsidP="00BE273A">
            <w:pPr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046" w:type="dxa"/>
          </w:tcPr>
          <w:p w14:paraId="5388323A" w14:textId="77777777" w:rsidR="00BE273A" w:rsidRPr="00FC6D6A" w:rsidRDefault="00BE273A" w:rsidP="00BE273A">
            <w:pPr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BE273A" w14:paraId="5314BB2C" w14:textId="77777777" w:rsidTr="00FC6D6A">
        <w:tc>
          <w:tcPr>
            <w:tcW w:w="3964" w:type="dxa"/>
          </w:tcPr>
          <w:p w14:paraId="60A0AF9A" w14:textId="77777777" w:rsidR="00BE273A" w:rsidRPr="00FC6D6A" w:rsidRDefault="00BE273A" w:rsidP="00BE273A">
            <w:pPr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C6D6A"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Official designation</w:t>
            </w:r>
          </w:p>
          <w:p w14:paraId="170FEC88" w14:textId="6F7E7022" w:rsidR="00E9547A" w:rsidRPr="00FC6D6A" w:rsidRDefault="00E9547A" w:rsidP="00BE273A">
            <w:pPr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046" w:type="dxa"/>
          </w:tcPr>
          <w:p w14:paraId="58F1E616" w14:textId="77777777" w:rsidR="00BE273A" w:rsidRPr="00FC6D6A" w:rsidRDefault="00BE273A" w:rsidP="00BE273A">
            <w:pPr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BE273A" w14:paraId="19D8DAA2" w14:textId="77777777" w:rsidTr="00FC6D6A">
        <w:tc>
          <w:tcPr>
            <w:tcW w:w="3964" w:type="dxa"/>
          </w:tcPr>
          <w:p w14:paraId="5E82DC84" w14:textId="03755D52" w:rsidR="00BE273A" w:rsidRPr="00FC6D6A" w:rsidRDefault="00BE273A" w:rsidP="00BE273A">
            <w:pPr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C6D6A"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Organization </w:t>
            </w:r>
          </w:p>
          <w:p w14:paraId="5D5D7760" w14:textId="0F7D8C7A" w:rsidR="00E9547A" w:rsidRPr="00FC6D6A" w:rsidRDefault="00E9547A" w:rsidP="00BE273A">
            <w:pPr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046" w:type="dxa"/>
          </w:tcPr>
          <w:p w14:paraId="65B98965" w14:textId="77777777" w:rsidR="00BE273A" w:rsidRPr="00FC6D6A" w:rsidRDefault="00BE273A" w:rsidP="00BE273A">
            <w:pPr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FC6D6A" w14:paraId="74C664D5" w14:textId="77777777" w:rsidTr="00FC6D6A">
        <w:tc>
          <w:tcPr>
            <w:tcW w:w="3964" w:type="dxa"/>
          </w:tcPr>
          <w:p w14:paraId="1C64BAB9" w14:textId="77777777" w:rsidR="00FC6D6A" w:rsidRDefault="00FC6D6A" w:rsidP="00BE273A">
            <w:pPr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Country</w:t>
            </w:r>
          </w:p>
          <w:p w14:paraId="5B537585" w14:textId="52839129" w:rsidR="00FC6D6A" w:rsidRPr="00FC6D6A" w:rsidRDefault="00FC6D6A" w:rsidP="00BE273A">
            <w:pPr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046" w:type="dxa"/>
          </w:tcPr>
          <w:p w14:paraId="2BD0652E" w14:textId="77777777" w:rsidR="00FC6D6A" w:rsidRPr="00FC6D6A" w:rsidRDefault="00FC6D6A" w:rsidP="00BE273A">
            <w:pPr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BE273A" w14:paraId="22C2AE36" w14:textId="77777777" w:rsidTr="00FC6D6A">
        <w:tc>
          <w:tcPr>
            <w:tcW w:w="3964" w:type="dxa"/>
          </w:tcPr>
          <w:p w14:paraId="4469A728" w14:textId="77777777" w:rsidR="00BE273A" w:rsidRPr="00FC6D6A" w:rsidRDefault="00BE273A" w:rsidP="00BE273A">
            <w:pPr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C6D6A"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Phone</w:t>
            </w:r>
          </w:p>
          <w:p w14:paraId="43303AE6" w14:textId="5D5296A2" w:rsidR="00E9547A" w:rsidRPr="00FC6D6A" w:rsidRDefault="00E9547A" w:rsidP="00BE273A">
            <w:pPr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046" w:type="dxa"/>
          </w:tcPr>
          <w:p w14:paraId="2C5061BF" w14:textId="77777777" w:rsidR="00BE273A" w:rsidRPr="00FC6D6A" w:rsidRDefault="00BE273A" w:rsidP="00BE273A">
            <w:pPr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BE273A" w14:paraId="5CB4A242" w14:textId="77777777" w:rsidTr="00FC6D6A">
        <w:tc>
          <w:tcPr>
            <w:tcW w:w="3964" w:type="dxa"/>
          </w:tcPr>
          <w:p w14:paraId="0F0E907F" w14:textId="77777777" w:rsidR="00BE273A" w:rsidRPr="00FC6D6A" w:rsidRDefault="00BE273A" w:rsidP="00BE273A">
            <w:pPr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C6D6A"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Email</w:t>
            </w:r>
          </w:p>
          <w:p w14:paraId="1C3684FC" w14:textId="243E8F5C" w:rsidR="00E9547A" w:rsidRPr="00FC6D6A" w:rsidRDefault="00E9547A" w:rsidP="00BE273A">
            <w:pPr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046" w:type="dxa"/>
          </w:tcPr>
          <w:p w14:paraId="72986DAE" w14:textId="77777777" w:rsidR="00BE273A" w:rsidRPr="00FC6D6A" w:rsidRDefault="00BE273A" w:rsidP="00BE273A">
            <w:pPr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E9547A" w14:paraId="31427943" w14:textId="77777777" w:rsidTr="00FC6D6A">
        <w:tc>
          <w:tcPr>
            <w:tcW w:w="3964" w:type="dxa"/>
          </w:tcPr>
          <w:p w14:paraId="2D0724E6" w14:textId="77777777" w:rsidR="00E9547A" w:rsidRPr="00FC6D6A" w:rsidRDefault="00E9547A" w:rsidP="00BE273A">
            <w:pPr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C6D6A"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Signature</w:t>
            </w:r>
          </w:p>
          <w:p w14:paraId="458AFA32" w14:textId="3CCA03F8" w:rsidR="00E9547A" w:rsidRPr="00FC6D6A" w:rsidRDefault="00E9547A" w:rsidP="00BE273A">
            <w:pPr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046" w:type="dxa"/>
          </w:tcPr>
          <w:p w14:paraId="7FAD2A73" w14:textId="77777777" w:rsidR="00E9547A" w:rsidRPr="00FC6D6A" w:rsidRDefault="00E9547A" w:rsidP="00BE273A">
            <w:pPr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FC6D6A" w14:paraId="2CB9F219" w14:textId="77777777" w:rsidTr="00FC6D6A">
        <w:tc>
          <w:tcPr>
            <w:tcW w:w="3964" w:type="dxa"/>
          </w:tcPr>
          <w:p w14:paraId="6D5D57A2" w14:textId="2C5E0E42" w:rsidR="00FC6D6A" w:rsidRPr="00FC6D6A" w:rsidRDefault="00FC6D6A" w:rsidP="00BE273A">
            <w:pPr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C6D6A"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Date</w:t>
            </w:r>
          </w:p>
        </w:tc>
        <w:tc>
          <w:tcPr>
            <w:tcW w:w="5046" w:type="dxa"/>
          </w:tcPr>
          <w:p w14:paraId="591A58CB" w14:textId="77777777" w:rsidR="00FC6D6A" w:rsidRPr="00FC6D6A" w:rsidRDefault="00FC6D6A" w:rsidP="00BE273A">
            <w:pPr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30F7C7D5" w14:textId="74897A00" w:rsidR="00FC6D6A" w:rsidRPr="00FC6D6A" w:rsidRDefault="00FC6D6A" w:rsidP="00BE273A">
            <w:pPr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BE273A" w14:paraId="2EB38FAC" w14:textId="77777777" w:rsidTr="00E9547A">
        <w:tc>
          <w:tcPr>
            <w:tcW w:w="9010" w:type="dxa"/>
            <w:gridSpan w:val="2"/>
            <w:shd w:val="clear" w:color="auto" w:fill="E5DFEC" w:themeFill="accent4" w:themeFillTint="33"/>
          </w:tcPr>
          <w:p w14:paraId="4293F436" w14:textId="77777777" w:rsidR="00BE273A" w:rsidRPr="00FC6D6A" w:rsidRDefault="00BE273A" w:rsidP="00BE273A">
            <w:pPr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04EDB7DF" w14:textId="1ADD9B1A" w:rsidR="00E9547A" w:rsidRPr="00FC6D6A" w:rsidRDefault="00E9547A" w:rsidP="00BE273A">
            <w:pPr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BE273A" w14:paraId="01FA9CFD" w14:textId="77777777" w:rsidTr="00E9547A">
        <w:tc>
          <w:tcPr>
            <w:tcW w:w="9010" w:type="dxa"/>
            <w:gridSpan w:val="2"/>
            <w:shd w:val="clear" w:color="auto" w:fill="E5DFEC" w:themeFill="accent4" w:themeFillTint="33"/>
          </w:tcPr>
          <w:p w14:paraId="7D3128FB" w14:textId="2893FAA0" w:rsidR="00BE273A" w:rsidRPr="00FC6D6A" w:rsidRDefault="00FC6D6A" w:rsidP="00BE273A">
            <w:pPr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C6D6A"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NOMINATOR DETAILS</w:t>
            </w:r>
          </w:p>
          <w:p w14:paraId="4587B369" w14:textId="061F634D" w:rsidR="00E9547A" w:rsidRPr="00FC6D6A" w:rsidRDefault="00E9547A" w:rsidP="00BE273A">
            <w:pPr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BE273A" w14:paraId="1D9A556C" w14:textId="77777777" w:rsidTr="00FC6D6A">
        <w:tc>
          <w:tcPr>
            <w:tcW w:w="3964" w:type="dxa"/>
          </w:tcPr>
          <w:p w14:paraId="6DE758F8" w14:textId="77777777" w:rsidR="00BE273A" w:rsidRPr="00FC6D6A" w:rsidRDefault="00E9547A" w:rsidP="00BE273A">
            <w:pPr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C6D6A"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Name of person making nomination</w:t>
            </w:r>
          </w:p>
          <w:p w14:paraId="5E6B4384" w14:textId="61FE253C" w:rsidR="00E9547A" w:rsidRPr="00FC6D6A" w:rsidRDefault="00E9547A" w:rsidP="00BE273A">
            <w:pPr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046" w:type="dxa"/>
          </w:tcPr>
          <w:p w14:paraId="5409F8CB" w14:textId="77777777" w:rsidR="00BE273A" w:rsidRPr="00FC6D6A" w:rsidRDefault="00BE273A" w:rsidP="00BE273A">
            <w:pPr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E9547A" w14:paraId="56CB94B2" w14:textId="77777777" w:rsidTr="00FC6D6A">
        <w:tc>
          <w:tcPr>
            <w:tcW w:w="3964" w:type="dxa"/>
          </w:tcPr>
          <w:p w14:paraId="29A01805" w14:textId="77777777" w:rsidR="00E9547A" w:rsidRPr="00FC6D6A" w:rsidRDefault="00E9547A" w:rsidP="00E9547A">
            <w:pPr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C6D6A"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Official designation</w:t>
            </w:r>
          </w:p>
          <w:p w14:paraId="1EAE662F" w14:textId="5F4D0AB1" w:rsidR="00E9547A" w:rsidRPr="00FC6D6A" w:rsidRDefault="00E9547A" w:rsidP="00E9547A">
            <w:pPr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046" w:type="dxa"/>
          </w:tcPr>
          <w:p w14:paraId="2392EE45" w14:textId="77777777" w:rsidR="00E9547A" w:rsidRPr="00FC6D6A" w:rsidRDefault="00E9547A" w:rsidP="00E9547A">
            <w:pPr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E9547A" w14:paraId="2ED4FABF" w14:textId="77777777" w:rsidTr="00FC6D6A">
        <w:tc>
          <w:tcPr>
            <w:tcW w:w="3964" w:type="dxa"/>
          </w:tcPr>
          <w:p w14:paraId="3B379737" w14:textId="5E7BD978" w:rsidR="00E9547A" w:rsidRPr="00FC6D6A" w:rsidRDefault="00E9547A" w:rsidP="00E9547A">
            <w:pPr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C6D6A"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Organization </w:t>
            </w:r>
          </w:p>
          <w:p w14:paraId="3A15B334" w14:textId="7DC64AFC" w:rsidR="00E9547A" w:rsidRPr="00FC6D6A" w:rsidRDefault="00E9547A" w:rsidP="00E9547A">
            <w:pPr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046" w:type="dxa"/>
          </w:tcPr>
          <w:p w14:paraId="6D88A954" w14:textId="77777777" w:rsidR="00E9547A" w:rsidRPr="00FC6D6A" w:rsidRDefault="00E9547A" w:rsidP="00E9547A">
            <w:pPr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FC6D6A" w14:paraId="52462103" w14:textId="77777777" w:rsidTr="00FC6D6A">
        <w:tc>
          <w:tcPr>
            <w:tcW w:w="3964" w:type="dxa"/>
          </w:tcPr>
          <w:p w14:paraId="68FC75DE" w14:textId="77777777" w:rsidR="00FC6D6A" w:rsidRDefault="00FC6D6A" w:rsidP="00E9547A">
            <w:pPr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Country</w:t>
            </w:r>
          </w:p>
          <w:p w14:paraId="5ACCA44E" w14:textId="2CC3A778" w:rsidR="00FC6D6A" w:rsidRPr="00FC6D6A" w:rsidRDefault="00FC6D6A" w:rsidP="00E9547A">
            <w:pPr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046" w:type="dxa"/>
          </w:tcPr>
          <w:p w14:paraId="77C817CE" w14:textId="77777777" w:rsidR="00FC6D6A" w:rsidRPr="00FC6D6A" w:rsidRDefault="00FC6D6A" w:rsidP="00E9547A">
            <w:pPr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E9547A" w14:paraId="027BE106" w14:textId="77777777" w:rsidTr="00FC6D6A">
        <w:tc>
          <w:tcPr>
            <w:tcW w:w="3964" w:type="dxa"/>
          </w:tcPr>
          <w:p w14:paraId="42CB11B5" w14:textId="77777777" w:rsidR="00E9547A" w:rsidRPr="00FC6D6A" w:rsidRDefault="00E9547A" w:rsidP="00E9547A">
            <w:pPr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C6D6A"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Phone</w:t>
            </w:r>
          </w:p>
          <w:p w14:paraId="50EA8886" w14:textId="5EB0E196" w:rsidR="00E9547A" w:rsidRPr="00FC6D6A" w:rsidRDefault="00E9547A" w:rsidP="00E9547A">
            <w:pPr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046" w:type="dxa"/>
          </w:tcPr>
          <w:p w14:paraId="5084674D" w14:textId="77777777" w:rsidR="00E9547A" w:rsidRPr="00FC6D6A" w:rsidRDefault="00E9547A" w:rsidP="00E9547A">
            <w:pPr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E9547A" w14:paraId="7D3CAE35" w14:textId="77777777" w:rsidTr="00FC6D6A">
        <w:tc>
          <w:tcPr>
            <w:tcW w:w="3964" w:type="dxa"/>
          </w:tcPr>
          <w:p w14:paraId="71DBFB10" w14:textId="77777777" w:rsidR="00E9547A" w:rsidRPr="00FC6D6A" w:rsidRDefault="00E9547A" w:rsidP="00E9547A">
            <w:pPr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C6D6A"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Email</w:t>
            </w:r>
          </w:p>
          <w:p w14:paraId="07BCBD7A" w14:textId="03731AE8" w:rsidR="00E9547A" w:rsidRPr="00FC6D6A" w:rsidRDefault="00E9547A" w:rsidP="00E9547A">
            <w:pPr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046" w:type="dxa"/>
          </w:tcPr>
          <w:p w14:paraId="6EBDAA57" w14:textId="77777777" w:rsidR="00E9547A" w:rsidRPr="00FC6D6A" w:rsidRDefault="00E9547A" w:rsidP="00E9547A">
            <w:pPr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E9547A" w14:paraId="0D67CC37" w14:textId="77777777" w:rsidTr="00FC6D6A">
        <w:tc>
          <w:tcPr>
            <w:tcW w:w="3964" w:type="dxa"/>
          </w:tcPr>
          <w:p w14:paraId="4A5ADD03" w14:textId="77777777" w:rsidR="00E9547A" w:rsidRPr="00FC6D6A" w:rsidRDefault="00E9547A" w:rsidP="00E9547A">
            <w:pPr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C6D6A"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Signature</w:t>
            </w:r>
          </w:p>
          <w:p w14:paraId="288D0666" w14:textId="1F3B8B47" w:rsidR="00E9547A" w:rsidRPr="00FC6D6A" w:rsidRDefault="00E9547A" w:rsidP="00E9547A">
            <w:pPr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046" w:type="dxa"/>
          </w:tcPr>
          <w:p w14:paraId="453B4235" w14:textId="77777777" w:rsidR="00E9547A" w:rsidRPr="00FC6D6A" w:rsidRDefault="00E9547A" w:rsidP="00E9547A">
            <w:pPr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FC6D6A" w14:paraId="2C3AF627" w14:textId="77777777" w:rsidTr="00FC6D6A">
        <w:tc>
          <w:tcPr>
            <w:tcW w:w="3964" w:type="dxa"/>
          </w:tcPr>
          <w:p w14:paraId="65477259" w14:textId="54F61A6C" w:rsidR="00FC6D6A" w:rsidRPr="00FC6D6A" w:rsidRDefault="00FC6D6A" w:rsidP="00E9547A">
            <w:pPr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C6D6A"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Date</w:t>
            </w:r>
          </w:p>
        </w:tc>
        <w:tc>
          <w:tcPr>
            <w:tcW w:w="5046" w:type="dxa"/>
          </w:tcPr>
          <w:p w14:paraId="023B84C4" w14:textId="77777777" w:rsidR="00FC6D6A" w:rsidRPr="00FC6D6A" w:rsidRDefault="00FC6D6A" w:rsidP="00E9547A">
            <w:pPr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00FAAFE8" w14:textId="6D0209B6" w:rsidR="00FC6D6A" w:rsidRPr="00FC6D6A" w:rsidRDefault="00FC6D6A" w:rsidP="00E9547A">
            <w:pPr>
              <w:rPr>
                <w:rFonts w:ascii="Arial" w:hAnsi="Arial" w:cs="Arial Unicode MS"/>
                <w:b/>
                <w:bCs/>
                <w:color w:val="1F497D"/>
                <w:sz w:val="22"/>
                <w:szCs w:val="22"/>
                <w:lang w:eastAsia="en-A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</w:tbl>
    <w:p w14:paraId="43B1946E" w14:textId="59B31810" w:rsidR="00924854" w:rsidRDefault="00924854" w:rsidP="00924854">
      <w:pPr>
        <w:rPr>
          <w:rFonts w:ascii="Arial" w:hAnsi="Arial" w:cs="Arial Unicode MS"/>
          <w:color w:val="1F497D"/>
          <w:sz w:val="22"/>
          <w:szCs w:val="22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0E98093F" w14:textId="77777777" w:rsidR="00924854" w:rsidRDefault="00924854" w:rsidP="00924854">
      <w:pPr>
        <w:rPr>
          <w:rFonts w:ascii="Arial" w:hAnsi="Arial" w:cs="Arial Unicode MS"/>
          <w:color w:val="1F497D"/>
          <w:sz w:val="22"/>
          <w:szCs w:val="22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79A75BB9" w14:textId="77777777" w:rsidR="00924854" w:rsidRDefault="00924854" w:rsidP="00924854">
      <w:pPr>
        <w:rPr>
          <w:rFonts w:ascii="Arial" w:hAnsi="Arial" w:cs="Arial Unicode MS"/>
          <w:color w:val="1F497D"/>
          <w:sz w:val="22"/>
          <w:szCs w:val="22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63F3101F" w14:textId="069DC15C" w:rsidR="00EC537D" w:rsidRPr="008858AA" w:rsidRDefault="00924854" w:rsidP="00FC6D6A">
      <w:pPr>
        <w:rPr>
          <w:rFonts w:ascii="Arial" w:eastAsia="Arial" w:hAnsi="Arial" w:cs="Arial"/>
        </w:rPr>
      </w:pPr>
      <w:r>
        <w:rPr>
          <w:rFonts w:ascii="Arial" w:hAnsi="Arial" w:cs="Arial Unicode MS"/>
          <w:color w:val="1F497D"/>
          <w:sz w:val="22"/>
          <w:szCs w:val="22"/>
          <w:lang w:eastAsia="en-AU"/>
          <w14:textOutline w14:w="0" w14:cap="flat" w14:cmpd="sng" w14:algn="ctr">
            <w14:noFill/>
            <w14:prstDash w14:val="solid"/>
            <w14:bevel/>
          </w14:textOutline>
        </w:rPr>
        <w:t xml:space="preserve">    </w:t>
      </w:r>
      <w:r>
        <w:rPr>
          <w:rFonts w:ascii="Arial" w:hAnsi="Arial" w:cs="Arial Unicode MS"/>
          <w:color w:val="1F497D"/>
          <w:sz w:val="22"/>
          <w:szCs w:val="22"/>
          <w:lang w:eastAsia="en-AU"/>
          <w14:textOutline w14:w="0" w14:cap="flat" w14:cmpd="sng" w14:algn="ctr">
            <w14:noFill/>
            <w14:prstDash w14:val="solid"/>
            <w14:bevel/>
          </w14:textOutline>
        </w:rPr>
        <w:tab/>
      </w:r>
    </w:p>
    <w:sectPr w:rsidR="00EC537D" w:rsidRPr="008858AA">
      <w:headerReference w:type="default" r:id="rId8"/>
      <w:footerReference w:type="default" r:id="rId9"/>
      <w:pgSz w:w="11900" w:h="16840"/>
      <w:pgMar w:top="2269" w:right="1440" w:bottom="1440" w:left="1440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812DB" w14:textId="77777777" w:rsidR="00B62F09" w:rsidRDefault="00B62F09">
      <w:r>
        <w:separator/>
      </w:r>
    </w:p>
  </w:endnote>
  <w:endnote w:type="continuationSeparator" w:id="0">
    <w:p w14:paraId="0A7AD501" w14:textId="77777777" w:rsidR="00B62F09" w:rsidRDefault="00B62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92261" w14:textId="77777777" w:rsidR="00A261CD" w:rsidRPr="00A261CD" w:rsidRDefault="00A261CD" w:rsidP="00A261CD">
    <w:pPr>
      <w:pStyle w:val="BodyA"/>
      <w:spacing w:line="312" w:lineRule="auto"/>
      <w:jc w:val="center"/>
    </w:pPr>
    <w:r>
      <w:rPr>
        <w:rFonts w:ascii="Arial" w:hAnsi="Arial"/>
        <w:color w:val="000090"/>
        <w:sz w:val="18"/>
        <w:szCs w:val="18"/>
        <w:u w:color="000090"/>
        <w:lang w:val="de-DE"/>
      </w:rPr>
      <w:t xml:space="preserve">PO Box 240, Apia, Samoa    T +685 21929    F +685 20231    </w:t>
    </w:r>
    <w:hyperlink r:id="rId1" w:history="1">
      <w:r>
        <w:rPr>
          <w:rStyle w:val="Hyperlink0"/>
        </w:rPr>
        <w:t>sprep@sprep.org</w:t>
      </w:r>
    </w:hyperlink>
    <w:r>
      <w:rPr>
        <w:rStyle w:val="None"/>
        <w:color w:val="000090"/>
        <w:u w:color="000090"/>
      </w:rPr>
      <w:t xml:space="preserve">   </w:t>
    </w:r>
    <w:hyperlink r:id="rId2" w:history="1">
      <w:r>
        <w:rPr>
          <w:rStyle w:val="Hyperlink0"/>
        </w:rPr>
        <w:t>www.sprep.org</w:t>
      </w:r>
    </w:hyperlink>
  </w:p>
  <w:p w14:paraId="7368E084" w14:textId="77777777" w:rsidR="00A261CD" w:rsidRDefault="00A261CD" w:rsidP="00A261CD">
    <w:pPr>
      <w:pStyle w:val="BodyA"/>
      <w:spacing w:line="200" w:lineRule="exact"/>
      <w:jc w:val="center"/>
      <w:rPr>
        <w:rFonts w:ascii="Arial" w:hAnsi="Arial"/>
        <w:color w:val="AC7BCE"/>
        <w:sz w:val="18"/>
        <w:szCs w:val="18"/>
        <w:u w:color="008000"/>
        <w:lang w:val="en-US"/>
      </w:rPr>
    </w:pPr>
  </w:p>
  <w:p w14:paraId="197A1CC5" w14:textId="77777777" w:rsidR="00A261CD" w:rsidRDefault="00A261CD" w:rsidP="00A261CD">
    <w:pPr>
      <w:pStyle w:val="BodyA"/>
      <w:spacing w:line="200" w:lineRule="exact"/>
      <w:jc w:val="center"/>
    </w:pPr>
    <w:r>
      <w:rPr>
        <w:rFonts w:ascii="Arial" w:hAnsi="Arial"/>
        <w:color w:val="AC7BCE"/>
        <w:sz w:val="18"/>
        <w:szCs w:val="18"/>
        <w:u w:color="008000"/>
        <w:lang w:val="en-US"/>
      </w:rPr>
      <w:t>A resilient Pacific environment sustaining our livelihoods and natural heritage in harmony with our cultures.</w:t>
    </w:r>
  </w:p>
  <w:p w14:paraId="7CAE6BEF" w14:textId="77777777" w:rsidR="00A261CD" w:rsidRDefault="00A261CD">
    <w:pPr>
      <w:pStyle w:val="Footer"/>
    </w:pPr>
  </w:p>
  <w:p w14:paraId="4A6F9CC5" w14:textId="77777777" w:rsidR="00EC537D" w:rsidRDefault="00EC537D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8396D" w14:textId="77777777" w:rsidR="00B62F09" w:rsidRDefault="00B62F09">
      <w:r>
        <w:separator/>
      </w:r>
    </w:p>
  </w:footnote>
  <w:footnote w:type="continuationSeparator" w:id="0">
    <w:p w14:paraId="6943FF51" w14:textId="77777777" w:rsidR="00B62F09" w:rsidRDefault="00B62F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4AB15" w14:textId="77777777" w:rsidR="00EC537D" w:rsidRDefault="00E17152">
    <w:pPr>
      <w:pStyle w:val="Header"/>
      <w:spacing w:after="0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02967369" wp14:editId="60D63FFC">
          <wp:simplePos x="0" y="0"/>
          <wp:positionH relativeFrom="page">
            <wp:posOffset>-21077</wp:posOffset>
          </wp:positionH>
          <wp:positionV relativeFrom="page">
            <wp:posOffset>0</wp:posOffset>
          </wp:positionV>
          <wp:extent cx="7560000" cy="1484485"/>
          <wp:effectExtent l="0" t="0" r="0" b="0"/>
          <wp:wrapNone/>
          <wp:docPr id="1073741825" name="officeArt object" descr="Imag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" descr="Image"/>
                  <pic:cNvPicPr>
                    <a:picLocks noChangeAspect="1"/>
                  </pic:cNvPicPr>
                </pic:nvPicPr>
                <pic:blipFill>
                  <a:blip r:embed="rId1"/>
                  <a:srcRect l="305" r="305"/>
                  <a:stretch>
                    <a:fillRect/>
                  </a:stretch>
                </pic:blipFill>
                <pic:spPr>
                  <a:xfrm>
                    <a:off x="0" y="0"/>
                    <a:ext cx="7560000" cy="148448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017CD0"/>
    <w:multiLevelType w:val="multilevel"/>
    <w:tmpl w:val="1388CDC2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decimal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08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440" w:hanging="360"/>
      </w:pPr>
    </w:lvl>
    <w:lvl w:ilvl="4">
      <w:start w:val="1"/>
      <w:numFmt w:val="decimal"/>
      <w:lvlText w:val="%5."/>
      <w:legacy w:legacy="1" w:legacySpace="120" w:legacyIndent="360"/>
      <w:lvlJc w:val="left"/>
      <w:pPr>
        <w:ind w:left="1800" w:hanging="360"/>
      </w:pPr>
    </w:lvl>
    <w:lvl w:ilvl="5">
      <w:start w:val="1"/>
      <w:numFmt w:val="decimal"/>
      <w:lvlText w:val="%6."/>
      <w:legacy w:legacy="1" w:legacySpace="120" w:legacyIndent="360"/>
      <w:lvlJc w:val="left"/>
      <w:pPr>
        <w:ind w:left="216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520" w:hanging="360"/>
      </w:pPr>
    </w:lvl>
    <w:lvl w:ilvl="7">
      <w:start w:val="1"/>
      <w:numFmt w:val="decimal"/>
      <w:lvlText w:val="%8."/>
      <w:legacy w:legacy="1" w:legacySpace="120" w:legacyIndent="360"/>
      <w:lvlJc w:val="left"/>
      <w:pPr>
        <w:ind w:left="2880" w:hanging="360"/>
      </w:pPr>
    </w:lvl>
    <w:lvl w:ilvl="8">
      <w:start w:val="1"/>
      <w:numFmt w:val="decimal"/>
      <w:lvlText w:val="%9."/>
      <w:legacy w:legacy="1" w:legacySpace="120" w:legacyIndent="360"/>
      <w:lvlJc w:val="left"/>
      <w:pPr>
        <w:ind w:left="3240" w:hanging="360"/>
      </w:pPr>
    </w:lvl>
  </w:abstractNum>
  <w:num w:numId="1" w16cid:durableId="13513693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415"/>
    <w:rsid w:val="0008650F"/>
    <w:rsid w:val="00124ED8"/>
    <w:rsid w:val="001A5869"/>
    <w:rsid w:val="00587415"/>
    <w:rsid w:val="005A3C29"/>
    <w:rsid w:val="008858AA"/>
    <w:rsid w:val="00924854"/>
    <w:rsid w:val="00A261CD"/>
    <w:rsid w:val="00B62F09"/>
    <w:rsid w:val="00BE273A"/>
    <w:rsid w:val="00C20C14"/>
    <w:rsid w:val="00E17152"/>
    <w:rsid w:val="00E9547A"/>
    <w:rsid w:val="00EC537D"/>
    <w:rsid w:val="00F23FFE"/>
    <w:rsid w:val="00F45F67"/>
    <w:rsid w:val="00FB78C0"/>
    <w:rsid w:val="00FC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76775"/>
  <w15:docId w15:val="{CD80FA8B-2AFA-4A11-9B75-783EDFDA7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C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bdr w:val="none" w:sz="0" w:space="0" w:color="auto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58A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  <w:spacing w:after="240"/>
      <w:jc w:val="both"/>
    </w:pPr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Trebuchet MS" w:hAnsi="Trebuchet MS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Arial" w:eastAsia="Arial" w:hAnsi="Arial" w:cs="Arial"/>
      <w:outline w:val="0"/>
      <w:color w:val="000090"/>
      <w:sz w:val="18"/>
      <w:szCs w:val="18"/>
      <w:u w:color="00009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58AA"/>
    <w:rPr>
      <w:rFonts w:asciiTheme="majorHAnsi" w:eastAsiaTheme="majorEastAsia" w:hAnsiTheme="majorHAnsi" w:cstheme="majorBidi"/>
      <w:color w:val="365F91" w:themeColor="accent1" w:themeShade="BF"/>
      <w:sz w:val="26"/>
      <w:szCs w:val="26"/>
      <w:bdr w:val="none" w:sz="0" w:space="0" w:color="auto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8858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58AA"/>
    <w:rPr>
      <w:sz w:val="24"/>
      <w:szCs w:val="24"/>
      <w:bdr w:val="none" w:sz="0" w:space="0" w:color="auto"/>
      <w:lang w:val="en-US" w:eastAsia="en-US"/>
    </w:rPr>
  </w:style>
  <w:style w:type="table" w:styleId="TableGrid">
    <w:name w:val="Table Grid"/>
    <w:basedOn w:val="TableNormal"/>
    <w:uiPriority w:val="39"/>
    <w:rsid w:val="005874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4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prep.org" TargetMode="External"/><Relationship Id="rId1" Type="http://schemas.openxmlformats.org/officeDocument/2006/relationships/hyperlink" Target="mailto:sprep@sprep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s\Documents\Hazardous%20Waste%20Management\Admin%20&amp;%20Management\SPREP%20Official%20Formats\2022%20Templates\SPREP%20PROE_Letter.dotx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SPREP PROE_Letter</Template>
  <TotalTime>71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Joshua Sam</dc:creator>
  <cp:lastModifiedBy>Joshua Sam</cp:lastModifiedBy>
  <cp:revision>1</cp:revision>
  <dcterms:created xsi:type="dcterms:W3CDTF">2022-08-22T21:53:00Z</dcterms:created>
  <dcterms:modified xsi:type="dcterms:W3CDTF">2022-08-22T23:04:00Z</dcterms:modified>
</cp:coreProperties>
</file>